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746427" w:rsidRPr="005B4876" w:rsidTr="00723068">
        <w:trPr>
          <w:trHeight w:val="14712"/>
          <w:jc w:val="center"/>
        </w:trPr>
        <w:tc>
          <w:tcPr>
            <w:tcW w:w="10632" w:type="dxa"/>
            <w:tcBorders>
              <w:bottom w:val="double" w:sz="4" w:space="0" w:color="auto"/>
            </w:tcBorders>
            <w:vAlign w:val="center"/>
          </w:tcPr>
          <w:p w:rsidR="00723068" w:rsidRPr="00723068" w:rsidRDefault="00723068" w:rsidP="00501577">
            <w:pPr>
              <w:ind w:left="1985"/>
              <w:jc w:val="right"/>
              <w:rPr>
                <w:rFonts w:ascii="Calibri" w:hAnsi="Calibri"/>
                <w:sz w:val="20"/>
                <w:szCs w:val="20"/>
              </w:rPr>
            </w:pPr>
            <w:r w:rsidRPr="00723068">
              <w:rPr>
                <w:rFonts w:ascii="Calibri" w:hAnsi="Calibri"/>
                <w:sz w:val="20"/>
                <w:szCs w:val="20"/>
              </w:rPr>
              <w:t>Приложение №2</w:t>
            </w:r>
          </w:p>
          <w:p w:rsidR="00723068" w:rsidRPr="00723068" w:rsidRDefault="00723068" w:rsidP="00501577">
            <w:pPr>
              <w:ind w:left="1985"/>
              <w:jc w:val="right"/>
              <w:rPr>
                <w:rFonts w:ascii="Calibri" w:hAnsi="Calibri"/>
                <w:sz w:val="20"/>
                <w:szCs w:val="20"/>
              </w:rPr>
            </w:pPr>
            <w:r w:rsidRPr="00723068">
              <w:rPr>
                <w:rFonts w:ascii="Calibri" w:hAnsi="Calibri"/>
                <w:sz w:val="20"/>
                <w:szCs w:val="20"/>
              </w:rPr>
              <w:t xml:space="preserve">к постановлению администрации </w:t>
            </w:r>
          </w:p>
          <w:p w:rsidR="00723068" w:rsidRPr="00723068" w:rsidRDefault="00723068" w:rsidP="00501577">
            <w:pPr>
              <w:ind w:left="1985"/>
              <w:jc w:val="right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723068">
              <w:rPr>
                <w:rFonts w:ascii="Calibri" w:hAnsi="Calibri"/>
                <w:sz w:val="20"/>
                <w:szCs w:val="20"/>
              </w:rPr>
              <w:t>Слюдянского</w:t>
            </w:r>
            <w:proofErr w:type="spellEnd"/>
            <w:r w:rsidRPr="00723068">
              <w:rPr>
                <w:rFonts w:ascii="Calibri" w:hAnsi="Calibri"/>
                <w:sz w:val="20"/>
                <w:szCs w:val="20"/>
              </w:rPr>
              <w:t xml:space="preserve"> муниципального района</w:t>
            </w:r>
          </w:p>
          <w:p w:rsidR="00003A8B" w:rsidRPr="00723068" w:rsidRDefault="00723068" w:rsidP="00501577">
            <w:pPr>
              <w:ind w:left="1985"/>
              <w:jc w:val="right"/>
              <w:rPr>
                <w:rFonts w:ascii="Calibri" w:hAnsi="Calibri"/>
                <w:sz w:val="20"/>
                <w:szCs w:val="20"/>
              </w:rPr>
            </w:pPr>
            <w:r w:rsidRPr="00723068">
              <w:rPr>
                <w:rFonts w:ascii="Calibri" w:hAnsi="Calibri"/>
                <w:sz w:val="20"/>
                <w:szCs w:val="20"/>
              </w:rPr>
              <w:t>От _____. ___________.2022г № __________</w:t>
            </w:r>
            <w:r w:rsidR="0063134D" w:rsidRPr="00723068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723068" w:rsidRDefault="00723068" w:rsidP="0050157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:rsidR="00501577" w:rsidRPr="00BF0EAC" w:rsidRDefault="00746427" w:rsidP="0050157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F0EAC">
              <w:rPr>
                <w:rFonts w:ascii="Calibri" w:hAnsi="Calibri"/>
                <w:b/>
                <w:sz w:val="20"/>
                <w:szCs w:val="20"/>
              </w:rPr>
              <w:t>Схема расположения земельного участка или земельных участков</w:t>
            </w:r>
            <w:r w:rsidR="00501577" w:rsidRPr="00BF0EAC">
              <w:rPr>
                <w:rFonts w:ascii="Calibri" w:hAnsi="Calibri"/>
                <w:b/>
                <w:sz w:val="20"/>
                <w:szCs w:val="20"/>
              </w:rPr>
              <w:t xml:space="preserve"> на кадастровом плане территории</w:t>
            </w:r>
          </w:p>
          <w:p w:rsidR="00B20165" w:rsidRPr="00BF0EAC" w:rsidRDefault="00B20165" w:rsidP="0050157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tbl>
            <w:tblPr>
              <w:tblW w:w="9214" w:type="dxa"/>
              <w:tblInd w:w="3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76"/>
              <w:gridCol w:w="1555"/>
              <w:gridCol w:w="1559"/>
              <w:gridCol w:w="1961"/>
              <w:gridCol w:w="1463"/>
            </w:tblGrid>
            <w:tr w:rsidR="00746427" w:rsidRPr="00A51359" w:rsidTr="00746427">
              <w:tc>
                <w:tcPr>
                  <w:tcW w:w="9214" w:type="dxa"/>
                  <w:gridSpan w:val="5"/>
                </w:tcPr>
                <w:p w:rsidR="00C76A66" w:rsidRPr="00BF0EAC" w:rsidRDefault="00C76A66" w:rsidP="00B22EBE">
                  <w:pPr>
                    <w:rPr>
                      <w:rFonts w:ascii="Calibri" w:hAnsi="Calibri"/>
                      <w:sz w:val="20"/>
                      <w:szCs w:val="20"/>
                      <w:u w:val="single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 xml:space="preserve">Кадастровый </w:t>
                  </w:r>
                  <w:r w:rsidR="00746427" w:rsidRPr="00BF0EAC">
                    <w:rPr>
                      <w:rFonts w:ascii="Calibri" w:hAnsi="Calibri"/>
                      <w:sz w:val="20"/>
                      <w:szCs w:val="20"/>
                    </w:rPr>
                    <w:t xml:space="preserve"> номер земельного участка</w:t>
                  </w:r>
                  <w:r w:rsidR="00B22EBE">
                    <w:rPr>
                      <w:rFonts w:ascii="Calibri" w:hAnsi="Calibri"/>
                      <w:sz w:val="20"/>
                      <w:szCs w:val="20"/>
                    </w:rPr>
                    <w:t xml:space="preserve">  </w:t>
                  </w:r>
                  <w:r w:rsidR="00B22EBE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38:25:010102:</w:t>
                  </w:r>
                  <w:r w:rsidR="00B20165"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ЗУ1</w:t>
                  </w:r>
                </w:p>
              </w:tc>
            </w:tr>
            <w:tr w:rsidR="00746427" w:rsidRPr="00A51359" w:rsidTr="00746427">
              <w:tc>
                <w:tcPr>
                  <w:tcW w:w="9214" w:type="dxa"/>
                  <w:gridSpan w:val="5"/>
                </w:tcPr>
                <w:p w:rsidR="00C76A66" w:rsidRPr="00BF0EAC" w:rsidRDefault="00C76A66" w:rsidP="001B3430">
                  <w:pPr>
                    <w:rPr>
                      <w:rFonts w:ascii="Calibri" w:hAnsi="Calibri"/>
                      <w:sz w:val="20"/>
                      <w:szCs w:val="20"/>
                      <w:u w:val="single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Общая п</w:t>
                  </w:r>
                  <w:r w:rsidR="00746427" w:rsidRPr="00BF0EAC">
                    <w:rPr>
                      <w:rFonts w:ascii="Calibri" w:hAnsi="Calibri"/>
                      <w:sz w:val="20"/>
                      <w:szCs w:val="20"/>
                    </w:rPr>
                    <w:t>лощадь земельного участка</w:t>
                  </w: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 xml:space="preserve">: </w:t>
                  </w:r>
                  <w:r w:rsidR="00746427" w:rsidRPr="00BF0EAC">
                    <w:rPr>
                      <w:rFonts w:ascii="Calibri" w:hAnsi="Calibri"/>
                      <w:sz w:val="20"/>
                      <w:szCs w:val="20"/>
                    </w:rPr>
                    <w:t xml:space="preserve"> </w:t>
                  </w:r>
                  <w:r w:rsidR="001B3430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9</w:t>
                  </w:r>
                  <w:r w:rsidR="00BF6537"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 xml:space="preserve"> </w:t>
                  </w:r>
                  <w:r w:rsidR="004F3A71"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 xml:space="preserve"> </w:t>
                  </w:r>
                  <w:proofErr w:type="spellStart"/>
                  <w:r w:rsidR="004F3A71"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кв</w:t>
                  </w:r>
                  <w:r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.м</w:t>
                  </w:r>
                  <w:proofErr w:type="spellEnd"/>
                </w:p>
              </w:tc>
            </w:tr>
            <w:tr w:rsidR="00014014" w:rsidRPr="00A51359" w:rsidTr="00723068">
              <w:tc>
                <w:tcPr>
                  <w:tcW w:w="2676" w:type="dxa"/>
                </w:tcPr>
                <w:p w:rsidR="00014014" w:rsidRPr="00BF0EAC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Обозначение характерных точек границ</w:t>
                  </w:r>
                </w:p>
              </w:tc>
              <w:tc>
                <w:tcPr>
                  <w:tcW w:w="3114" w:type="dxa"/>
                  <w:gridSpan w:val="2"/>
                  <w:tcBorders>
                    <w:right w:val="single" w:sz="4" w:space="0" w:color="auto"/>
                  </w:tcBorders>
                </w:tcPr>
                <w:p w:rsidR="00014014" w:rsidRPr="00BF0EAC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Координаты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</w:tcPr>
                <w:p w:rsidR="00014014" w:rsidRPr="008A6AC4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8A6AC4">
                    <w:rPr>
                      <w:rFonts w:ascii="Calibri" w:hAnsi="Calibri"/>
                      <w:sz w:val="20"/>
                      <w:szCs w:val="20"/>
                    </w:rPr>
                    <w:t>№№ точек</w:t>
                  </w: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</w:tcPr>
                <w:p w:rsidR="00014014" w:rsidRPr="008A6AC4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8A6AC4">
                    <w:rPr>
                      <w:rFonts w:ascii="Calibri" w:hAnsi="Calibri"/>
                      <w:sz w:val="20"/>
                      <w:szCs w:val="20"/>
                    </w:rPr>
                    <w:t>длина линии</w:t>
                  </w:r>
                </w:p>
              </w:tc>
            </w:tr>
            <w:tr w:rsidR="00014014" w:rsidRPr="00A51359" w:rsidTr="00723068">
              <w:tc>
                <w:tcPr>
                  <w:tcW w:w="2676" w:type="dxa"/>
                </w:tcPr>
                <w:p w:rsidR="00014014" w:rsidRPr="00B22EBE" w:rsidRDefault="00014014" w:rsidP="0074642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  <w:tc>
                <w:tcPr>
                  <w:tcW w:w="1555" w:type="dxa"/>
                </w:tcPr>
                <w:p w:rsidR="00014014" w:rsidRPr="00B22EBE" w:rsidRDefault="00014014" w:rsidP="0074642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  <w:lang w:val="en-US"/>
                    </w:rPr>
                    <w:t>X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</w:tcPr>
                <w:p w:rsidR="00014014" w:rsidRPr="00B22EBE" w:rsidRDefault="00014014" w:rsidP="0074642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  <w:lang w:val="en-US"/>
                    </w:rPr>
                    <w:t>Y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</w:tcPr>
                <w:p w:rsidR="00014014" w:rsidRPr="00B22EBE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</w:tcPr>
                <w:p w:rsidR="00014014" w:rsidRPr="00B22EBE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</w:tr>
            <w:tr w:rsidR="00014014" w:rsidRPr="00A51359" w:rsidTr="00723068">
              <w:tc>
                <w:tcPr>
                  <w:tcW w:w="2676" w:type="dxa"/>
                </w:tcPr>
                <w:p w:rsidR="00014014" w:rsidRPr="00B22EBE" w:rsidRDefault="00014014" w:rsidP="0074642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555" w:type="dxa"/>
                </w:tcPr>
                <w:p w:rsidR="00014014" w:rsidRPr="00B22EBE" w:rsidRDefault="00014014" w:rsidP="0074642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</w:tcPr>
                <w:p w:rsidR="00014014" w:rsidRPr="00B22EBE" w:rsidRDefault="00014014" w:rsidP="0074642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</w:tcPr>
                <w:p w:rsidR="00014014" w:rsidRPr="00B22EBE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</w:tcPr>
                <w:p w:rsidR="00014014" w:rsidRPr="00B22EBE" w:rsidRDefault="00014014" w:rsidP="0001401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</w:tr>
            <w:tr w:rsidR="00BF3667" w:rsidRPr="00A51359" w:rsidTr="00723068">
              <w:tc>
                <w:tcPr>
                  <w:tcW w:w="2676" w:type="dxa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н1</w:t>
                  </w:r>
                </w:p>
              </w:tc>
              <w:tc>
                <w:tcPr>
                  <w:tcW w:w="1555" w:type="dxa"/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315944.80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3295034.88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н1-н2</w:t>
                  </w: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  <w:vAlign w:val="bottom"/>
                </w:tcPr>
                <w:p w:rsidR="00BF3667" w:rsidRPr="001B3430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1B3430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2.50</w:t>
                  </w:r>
                </w:p>
              </w:tc>
            </w:tr>
            <w:tr w:rsidR="00BF3667" w:rsidRPr="00A51359" w:rsidTr="00723068">
              <w:tc>
                <w:tcPr>
                  <w:tcW w:w="2676" w:type="dxa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н2</w:t>
                  </w:r>
                </w:p>
              </w:tc>
              <w:tc>
                <w:tcPr>
                  <w:tcW w:w="1555" w:type="dxa"/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315945.11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3295037.36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н2-н3</w:t>
                  </w: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  <w:vAlign w:val="bottom"/>
                </w:tcPr>
                <w:p w:rsidR="00BF3667" w:rsidRPr="001B3430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1B3430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3.50</w:t>
                  </w:r>
                </w:p>
              </w:tc>
            </w:tr>
            <w:tr w:rsidR="00BF3667" w:rsidRPr="00A51359" w:rsidTr="00723068">
              <w:tc>
                <w:tcPr>
                  <w:tcW w:w="2676" w:type="dxa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н3</w:t>
                  </w:r>
                </w:p>
              </w:tc>
              <w:tc>
                <w:tcPr>
                  <w:tcW w:w="1555" w:type="dxa"/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315941.65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3295037.81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н3-н4</w:t>
                  </w: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  <w:vAlign w:val="bottom"/>
                </w:tcPr>
                <w:p w:rsidR="00BF3667" w:rsidRPr="001B3430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1B3430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2.50</w:t>
                  </w:r>
                </w:p>
              </w:tc>
            </w:tr>
            <w:tr w:rsidR="00BF3667" w:rsidRPr="00A51359" w:rsidTr="00723068">
              <w:tc>
                <w:tcPr>
                  <w:tcW w:w="2676" w:type="dxa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н4</w:t>
                  </w:r>
                </w:p>
              </w:tc>
              <w:tc>
                <w:tcPr>
                  <w:tcW w:w="1555" w:type="dxa"/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315941.32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3295035.33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н4-н1</w:t>
                  </w: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  <w:vAlign w:val="bottom"/>
                </w:tcPr>
                <w:p w:rsidR="00BF3667" w:rsidRPr="001B3430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1B3430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3.5</w:t>
                  </w: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BF3667" w:rsidRPr="00A51359" w:rsidTr="00723068">
              <w:tc>
                <w:tcPr>
                  <w:tcW w:w="2676" w:type="dxa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22EBE">
                    <w:rPr>
                      <w:rFonts w:ascii="Calibri" w:hAnsi="Calibri"/>
                      <w:sz w:val="20"/>
                      <w:szCs w:val="20"/>
                    </w:rPr>
                    <w:t>н1</w:t>
                  </w:r>
                </w:p>
              </w:tc>
              <w:tc>
                <w:tcPr>
                  <w:tcW w:w="1555" w:type="dxa"/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315944.80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F3667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F3667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3295034.88</w:t>
                  </w:r>
                </w:p>
              </w:tc>
              <w:tc>
                <w:tcPr>
                  <w:tcW w:w="1961" w:type="dxa"/>
                  <w:tcBorders>
                    <w:right w:val="single" w:sz="4" w:space="0" w:color="auto"/>
                  </w:tcBorders>
                  <w:vAlign w:val="bottom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63" w:type="dxa"/>
                  <w:tcBorders>
                    <w:left w:val="single" w:sz="4" w:space="0" w:color="auto"/>
                  </w:tcBorders>
                  <w:vAlign w:val="bottom"/>
                </w:tcPr>
                <w:p w:rsidR="00BF3667" w:rsidRPr="00B22EBE" w:rsidRDefault="00BF3667" w:rsidP="00BF3667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6E228B" w:rsidRPr="00BF0EAC" w:rsidRDefault="00234781" w:rsidP="00D276C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48.3pt;height:368.15pt">
                  <v:imagedata r:id="rId8" o:title="расп"/>
                </v:shape>
              </w:pict>
            </w:r>
          </w:p>
          <w:p w:rsidR="00003A8B" w:rsidRPr="00BF0EAC" w:rsidRDefault="00746427" w:rsidP="00950CA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F0EAC">
              <w:rPr>
                <w:rFonts w:ascii="Calibri" w:hAnsi="Calibri"/>
                <w:b/>
                <w:sz w:val="20"/>
                <w:szCs w:val="20"/>
              </w:rPr>
              <w:t>Масштаб 1:</w:t>
            </w:r>
            <w:r w:rsidR="00BF3667">
              <w:rPr>
                <w:rFonts w:ascii="Calibri" w:hAnsi="Calibri"/>
                <w:b/>
                <w:sz w:val="20"/>
                <w:szCs w:val="20"/>
              </w:rPr>
              <w:t>5</w:t>
            </w:r>
            <w:r w:rsidR="00B7062F" w:rsidRPr="00BF0EAC">
              <w:rPr>
                <w:rFonts w:ascii="Calibri" w:hAnsi="Calibri"/>
                <w:b/>
                <w:sz w:val="20"/>
                <w:szCs w:val="20"/>
              </w:rPr>
              <w:t>00</w:t>
            </w:r>
          </w:p>
          <w:p w:rsidR="00F92096" w:rsidRPr="00BF0EAC" w:rsidRDefault="005C6D2D" w:rsidP="005C6D2D">
            <w:pPr>
              <w:rPr>
                <w:rFonts w:ascii="Calibri" w:hAnsi="Calibri"/>
                <w:sz w:val="20"/>
                <w:szCs w:val="20"/>
              </w:rPr>
            </w:pPr>
            <w:r w:rsidRPr="00BF0EAC">
              <w:rPr>
                <w:rFonts w:ascii="Calibri" w:hAnsi="Calibri"/>
                <w:sz w:val="20"/>
                <w:szCs w:val="20"/>
              </w:rPr>
              <w:t>Условные обозначения:</w:t>
            </w:r>
          </w:p>
          <w:p w:rsidR="00F92096" w:rsidRPr="00BF0EAC" w:rsidRDefault="00234781" w:rsidP="005C6D2D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pict>
                <v:line id="_x0000_s1027" style="flip:y;mso-left-percent:-10001;mso-top-percent:-10001;mso-position-horizontal:absolute;mso-position-horizontal-relative:char;mso-position-vertical:absolute;mso-position-vertical-relative:line;mso-left-percent:-10001;mso-top-percent:-10001" from="0,0" to="30.6pt,0" strokecolor="red">
                  <w10:wrap type="none"/>
                  <w10:anchorlock/>
                </v:line>
              </w:pict>
            </w:r>
            <w:r w:rsidR="005C6D2D" w:rsidRPr="00BF0EAC">
              <w:rPr>
                <w:rFonts w:ascii="Calibri" w:hAnsi="Calibri"/>
                <w:sz w:val="20"/>
                <w:szCs w:val="20"/>
              </w:rPr>
              <w:t xml:space="preserve">      - граница </w:t>
            </w:r>
            <w:r w:rsidR="00B20165" w:rsidRPr="00BF0EAC">
              <w:rPr>
                <w:rFonts w:ascii="Calibri" w:hAnsi="Calibri"/>
                <w:sz w:val="20"/>
                <w:szCs w:val="20"/>
              </w:rPr>
              <w:t>образуемого</w:t>
            </w:r>
            <w:r w:rsidR="005C6D2D" w:rsidRPr="00BF0EAC">
              <w:rPr>
                <w:rFonts w:ascii="Calibri" w:hAnsi="Calibri"/>
                <w:sz w:val="20"/>
                <w:szCs w:val="20"/>
              </w:rPr>
              <w:t xml:space="preserve"> земельного участка</w:t>
            </w:r>
          </w:p>
          <w:p w:rsidR="00F92096" w:rsidRPr="00BF0EAC" w:rsidRDefault="00234781" w:rsidP="005C6D2D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pict>
                <v:line id="_x0000_s1026" style="flip:y;mso-left-percent:-10001;mso-top-percent:-10001;mso-position-horizontal:absolute;mso-position-horizontal-relative:char;mso-position-vertical:absolute;mso-position-vertical-relative:line;mso-left-percent:-10001;mso-top-percent:-10001" from="0,0" to="30.3pt,0">
                  <w10:wrap type="none"/>
                  <w10:anchorlock/>
                </v:line>
              </w:pict>
            </w:r>
            <w:r w:rsidR="005C6D2D" w:rsidRPr="00BF0EAC">
              <w:rPr>
                <w:rFonts w:ascii="Calibri" w:hAnsi="Calibri"/>
                <w:sz w:val="20"/>
                <w:szCs w:val="20"/>
              </w:rPr>
              <w:t xml:space="preserve">  </w:t>
            </w:r>
            <w:r w:rsidR="00003A8B" w:rsidRPr="00BF0EAC">
              <w:rPr>
                <w:rFonts w:ascii="Calibri" w:hAnsi="Calibri"/>
                <w:sz w:val="20"/>
                <w:szCs w:val="20"/>
              </w:rPr>
              <w:t xml:space="preserve"> </w:t>
            </w:r>
            <w:r w:rsidR="005C6D2D" w:rsidRPr="00BF0EAC">
              <w:rPr>
                <w:rFonts w:ascii="Calibri" w:hAnsi="Calibri"/>
                <w:sz w:val="20"/>
                <w:szCs w:val="20"/>
              </w:rPr>
              <w:t xml:space="preserve">   - существующие границы земельных участков внесенные в ГКН</w:t>
            </w:r>
          </w:p>
          <w:p w:rsidR="00F92096" w:rsidRPr="00BF0EAC" w:rsidRDefault="005C6D2D" w:rsidP="00BF6537">
            <w:pPr>
              <w:rPr>
                <w:rFonts w:ascii="Calibri" w:hAnsi="Calibri"/>
                <w:sz w:val="20"/>
                <w:szCs w:val="20"/>
              </w:rPr>
            </w:pPr>
            <w:r w:rsidRPr="00BF0EAC">
              <w:rPr>
                <w:rFonts w:ascii="Calibri" w:hAnsi="Calibri"/>
                <w:sz w:val="20"/>
                <w:szCs w:val="20"/>
              </w:rPr>
              <w:t xml:space="preserve">      н</w:t>
            </w:r>
            <w:proofErr w:type="gramStart"/>
            <w:r w:rsidRPr="00BF0EAC">
              <w:rPr>
                <w:rFonts w:ascii="Calibri" w:hAnsi="Calibri"/>
                <w:sz w:val="20"/>
                <w:szCs w:val="20"/>
              </w:rPr>
              <w:t>1</w:t>
            </w:r>
            <w:proofErr w:type="gramEnd"/>
            <w:r w:rsidRPr="00BF0EAC">
              <w:rPr>
                <w:rFonts w:ascii="Calibri" w:hAnsi="Calibri"/>
                <w:sz w:val="20"/>
                <w:szCs w:val="20"/>
              </w:rPr>
              <w:t xml:space="preserve">      </w:t>
            </w:r>
            <w:r w:rsidR="00003A8B" w:rsidRPr="00BF0EAC">
              <w:rPr>
                <w:rFonts w:ascii="Calibri" w:hAnsi="Calibri"/>
                <w:sz w:val="20"/>
                <w:szCs w:val="20"/>
              </w:rPr>
              <w:t xml:space="preserve"> </w:t>
            </w:r>
            <w:r w:rsidR="00C76A66" w:rsidRPr="00BF0EAC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BF0EAC">
              <w:rPr>
                <w:rFonts w:ascii="Calibri" w:hAnsi="Calibri"/>
                <w:sz w:val="20"/>
                <w:szCs w:val="20"/>
              </w:rPr>
              <w:t xml:space="preserve"> - обозначение характерной точки границы </w:t>
            </w:r>
            <w:r w:rsidR="00B20165" w:rsidRPr="00BF0EAC">
              <w:rPr>
                <w:rFonts w:ascii="Calibri" w:hAnsi="Calibri"/>
                <w:sz w:val="20"/>
                <w:szCs w:val="20"/>
              </w:rPr>
              <w:t>образуемого</w:t>
            </w:r>
            <w:r w:rsidR="00BF6537" w:rsidRPr="00BF0EAC">
              <w:rPr>
                <w:rFonts w:ascii="Calibri" w:hAnsi="Calibri"/>
                <w:sz w:val="20"/>
                <w:szCs w:val="20"/>
              </w:rPr>
              <w:t xml:space="preserve">  </w:t>
            </w:r>
            <w:r w:rsidRPr="00BF0EAC">
              <w:rPr>
                <w:rFonts w:ascii="Calibri" w:hAnsi="Calibri"/>
                <w:sz w:val="20"/>
                <w:szCs w:val="20"/>
              </w:rPr>
              <w:t>земельного участка</w:t>
            </w:r>
          </w:p>
          <w:p w:rsidR="00F92096" w:rsidRPr="00BF0EAC" w:rsidRDefault="00C76A66" w:rsidP="00BF6537">
            <w:pPr>
              <w:rPr>
                <w:rFonts w:ascii="Calibri" w:hAnsi="Calibri"/>
                <w:sz w:val="20"/>
                <w:szCs w:val="20"/>
              </w:rPr>
            </w:pPr>
            <w:r w:rsidRPr="00BF0EAC">
              <w:rPr>
                <w:rFonts w:ascii="Calibri" w:hAnsi="Calibri"/>
                <w:sz w:val="20"/>
                <w:szCs w:val="20"/>
              </w:rPr>
              <w:t>:</w:t>
            </w:r>
            <w:r w:rsidR="00B20165" w:rsidRPr="00BF0EAC">
              <w:rPr>
                <w:rFonts w:ascii="Calibri" w:hAnsi="Calibri"/>
                <w:sz w:val="20"/>
                <w:szCs w:val="20"/>
              </w:rPr>
              <w:t>ЗУ</w:t>
            </w:r>
            <w:proofErr w:type="gramStart"/>
            <w:r w:rsidR="00B20165" w:rsidRPr="00BF0EAC">
              <w:rPr>
                <w:rFonts w:ascii="Calibri" w:hAnsi="Calibri"/>
                <w:sz w:val="20"/>
                <w:szCs w:val="20"/>
              </w:rPr>
              <w:t>1</w:t>
            </w:r>
            <w:proofErr w:type="gramEnd"/>
            <w:r w:rsidR="00F72B39" w:rsidRPr="00BF0EAC">
              <w:rPr>
                <w:rFonts w:ascii="Calibri" w:hAnsi="Calibri"/>
                <w:sz w:val="20"/>
                <w:szCs w:val="20"/>
              </w:rPr>
              <w:t xml:space="preserve">         </w:t>
            </w:r>
            <w:r w:rsidRPr="00BF0EAC">
              <w:rPr>
                <w:rFonts w:ascii="Calibri" w:hAnsi="Calibri"/>
                <w:sz w:val="20"/>
                <w:szCs w:val="20"/>
              </w:rPr>
              <w:t xml:space="preserve">  </w:t>
            </w:r>
            <w:r w:rsidR="00F72B39" w:rsidRPr="00BF0EAC">
              <w:rPr>
                <w:rFonts w:ascii="Calibri" w:hAnsi="Calibri"/>
                <w:sz w:val="20"/>
                <w:szCs w:val="20"/>
              </w:rPr>
              <w:t xml:space="preserve">- </w:t>
            </w:r>
            <w:r w:rsidR="00BF6537" w:rsidRPr="00BF0EAC">
              <w:rPr>
                <w:rFonts w:ascii="Calibri" w:hAnsi="Calibri"/>
                <w:sz w:val="20"/>
                <w:szCs w:val="20"/>
              </w:rPr>
              <w:t xml:space="preserve">кадастровый номер </w:t>
            </w:r>
            <w:r w:rsidR="00A00385" w:rsidRPr="00BF0EAC">
              <w:rPr>
                <w:rFonts w:ascii="Calibri" w:hAnsi="Calibri"/>
                <w:sz w:val="20"/>
                <w:szCs w:val="20"/>
              </w:rPr>
              <w:t xml:space="preserve"> </w:t>
            </w:r>
            <w:r w:rsidR="00B20165" w:rsidRPr="00BF0EAC">
              <w:rPr>
                <w:rFonts w:ascii="Calibri" w:hAnsi="Calibri"/>
                <w:sz w:val="20"/>
                <w:szCs w:val="20"/>
              </w:rPr>
              <w:t>образуемого</w:t>
            </w:r>
            <w:r w:rsidR="00F72B39" w:rsidRPr="00BF0EAC">
              <w:rPr>
                <w:rFonts w:ascii="Calibri" w:hAnsi="Calibri"/>
                <w:sz w:val="20"/>
                <w:szCs w:val="20"/>
              </w:rPr>
              <w:t xml:space="preserve"> земельного участка</w:t>
            </w:r>
          </w:p>
          <w:p w:rsidR="00F92096" w:rsidRPr="00BF0EAC" w:rsidRDefault="00F92096" w:rsidP="00BF6537">
            <w:pPr>
              <w:rPr>
                <w:rFonts w:ascii="Calibri" w:hAnsi="Calibri"/>
                <w:sz w:val="20"/>
                <w:szCs w:val="20"/>
              </w:rPr>
            </w:pPr>
          </w:p>
          <w:p w:rsidR="00BF6537" w:rsidRDefault="00723068" w:rsidP="0072306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Вице-мэр, первый заместитель мэра</w:t>
            </w:r>
          </w:p>
          <w:p w:rsidR="00723068" w:rsidRPr="00BF0EAC" w:rsidRDefault="00723068" w:rsidP="00723068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муниципального района                            _____________________________                                </w:t>
            </w:r>
            <w:bookmarkStart w:id="0" w:name="_GoBack"/>
            <w:bookmarkEnd w:id="0"/>
            <w:r>
              <w:rPr>
                <w:rFonts w:ascii="Calibri" w:hAnsi="Calibri"/>
                <w:sz w:val="20"/>
                <w:szCs w:val="20"/>
              </w:rPr>
              <w:t xml:space="preserve">Ю.Н.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Азорин</w:t>
            </w:r>
            <w:proofErr w:type="spellEnd"/>
          </w:p>
        </w:tc>
      </w:tr>
    </w:tbl>
    <w:p w:rsidR="000D59F8" w:rsidRDefault="000D59F8" w:rsidP="00746427">
      <w:pPr>
        <w:jc w:val="center"/>
        <w:rPr>
          <w:sz w:val="2"/>
        </w:rPr>
      </w:pPr>
    </w:p>
    <w:sectPr w:rsidR="000D59F8" w:rsidSect="000D59F8">
      <w:footerReference w:type="even" r:id="rId9"/>
      <w:footerReference w:type="default" r:id="rId10"/>
      <w:pgSz w:w="11906" w:h="16838" w:code="9"/>
      <w:pgMar w:top="1134" w:right="1113" w:bottom="1134" w:left="1134" w:header="709" w:footer="709" w:gutter="0"/>
      <w:pgNumType w:start="1"/>
      <w:cols w:space="39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781" w:rsidRDefault="00234781">
      <w:r>
        <w:separator/>
      </w:r>
    </w:p>
  </w:endnote>
  <w:endnote w:type="continuationSeparator" w:id="0">
    <w:p w:rsidR="00234781" w:rsidRDefault="00234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C3" w:rsidRDefault="00AE2836" w:rsidP="000E0AF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D51C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D51C3" w:rsidRDefault="008D51C3" w:rsidP="008D51C3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1C3" w:rsidRDefault="008D51C3" w:rsidP="008D51C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781" w:rsidRDefault="00234781">
      <w:r>
        <w:separator/>
      </w:r>
    </w:p>
  </w:footnote>
  <w:footnote w:type="continuationSeparator" w:id="0">
    <w:p w:rsidR="00234781" w:rsidRDefault="002347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3359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>
    <w:nsid w:val="0BAE452B"/>
    <w:multiLevelType w:val="multilevel"/>
    <w:tmpl w:val="9E06D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DE9611B"/>
    <w:multiLevelType w:val="multilevel"/>
    <w:tmpl w:val="1B7CBB92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0E3835F5"/>
    <w:multiLevelType w:val="multilevel"/>
    <w:tmpl w:val="7C80A2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1A845F9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>
    <w:nsid w:val="1E0C65EA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24AB68B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2532160D"/>
    <w:multiLevelType w:val="hybridMultilevel"/>
    <w:tmpl w:val="C62AB6A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7243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2E8D175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39471B1B"/>
    <w:multiLevelType w:val="hybridMultilevel"/>
    <w:tmpl w:val="06FEBE1E"/>
    <w:lvl w:ilvl="0" w:tplc="7722F1D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3B7F426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3EEE7A7A"/>
    <w:multiLevelType w:val="hybridMultilevel"/>
    <w:tmpl w:val="FD5EA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C213DE"/>
    <w:multiLevelType w:val="multilevel"/>
    <w:tmpl w:val="2DEAB24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44FA5C4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45F1684A"/>
    <w:multiLevelType w:val="hybridMultilevel"/>
    <w:tmpl w:val="E9FC3134"/>
    <w:lvl w:ilvl="0" w:tplc="CBE6E0A6">
      <w:start w:val="1"/>
      <w:numFmt w:val="decimal"/>
      <w:lvlText w:val="%1"/>
      <w:lvlJc w:val="left"/>
      <w:pPr>
        <w:tabs>
          <w:tab w:val="num" w:pos="1428"/>
        </w:tabs>
        <w:ind w:left="1428" w:hanging="11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16">
    <w:nsid w:val="48860885"/>
    <w:multiLevelType w:val="multilevel"/>
    <w:tmpl w:val="CE94A728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48866ED7"/>
    <w:multiLevelType w:val="hybridMultilevel"/>
    <w:tmpl w:val="4EAA5792"/>
    <w:lvl w:ilvl="0" w:tplc="E5582150">
      <w:start w:val="1"/>
      <w:numFmt w:val="decimal"/>
      <w:lvlText w:val="%1)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6FE232E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57E64988"/>
    <w:multiLevelType w:val="hybridMultilevel"/>
    <w:tmpl w:val="35A8DA4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A8A383F"/>
    <w:multiLevelType w:val="multilevel"/>
    <w:tmpl w:val="A7E0ABD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5B1D27E4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64B5427B"/>
    <w:multiLevelType w:val="hybridMultilevel"/>
    <w:tmpl w:val="3932B9FA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3">
    <w:nsid w:val="65F12CB6"/>
    <w:multiLevelType w:val="multilevel"/>
    <w:tmpl w:val="EA88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>
    <w:nsid w:val="668370EA"/>
    <w:multiLevelType w:val="multilevel"/>
    <w:tmpl w:val="141C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697203A5"/>
    <w:multiLevelType w:val="hybridMultilevel"/>
    <w:tmpl w:val="32D804C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486F52"/>
    <w:multiLevelType w:val="hybridMultilevel"/>
    <w:tmpl w:val="B68A7388"/>
    <w:lvl w:ilvl="0" w:tplc="E402AFA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73CD55C4"/>
    <w:multiLevelType w:val="multilevel"/>
    <w:tmpl w:val="190A00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>
    <w:nsid w:val="76957476"/>
    <w:multiLevelType w:val="hybridMultilevel"/>
    <w:tmpl w:val="25CC4A7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9">
    <w:nsid w:val="77944D05"/>
    <w:multiLevelType w:val="multilevel"/>
    <w:tmpl w:val="9C68C39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>
    <w:nsid w:val="77B93752"/>
    <w:multiLevelType w:val="hybridMultilevel"/>
    <w:tmpl w:val="D96CBE1E"/>
    <w:lvl w:ilvl="0" w:tplc="67583C8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>
    <w:nsid w:val="786178EE"/>
    <w:multiLevelType w:val="multilevel"/>
    <w:tmpl w:val="3676BB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7BC20404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>
    <w:nsid w:val="7F0004DF"/>
    <w:multiLevelType w:val="hybridMultilevel"/>
    <w:tmpl w:val="6B2E3678"/>
    <w:lvl w:ilvl="0" w:tplc="9F68EAC6">
      <w:start w:val="1"/>
      <w:numFmt w:val="decimal"/>
      <w:lvlText w:val="%1)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5"/>
  </w:num>
  <w:num w:numId="2">
    <w:abstractNumId w:val="21"/>
  </w:num>
  <w:num w:numId="3">
    <w:abstractNumId w:val="30"/>
  </w:num>
  <w:num w:numId="4">
    <w:abstractNumId w:val="13"/>
  </w:num>
  <w:num w:numId="5">
    <w:abstractNumId w:val="10"/>
  </w:num>
  <w:num w:numId="6">
    <w:abstractNumId w:val="20"/>
  </w:num>
  <w:num w:numId="7">
    <w:abstractNumId w:val="14"/>
  </w:num>
  <w:num w:numId="8">
    <w:abstractNumId w:val="32"/>
  </w:num>
  <w:num w:numId="9">
    <w:abstractNumId w:val="6"/>
  </w:num>
  <w:num w:numId="10">
    <w:abstractNumId w:val="1"/>
  </w:num>
  <w:num w:numId="11">
    <w:abstractNumId w:val="11"/>
  </w:num>
  <w:num w:numId="12">
    <w:abstractNumId w:val="23"/>
  </w:num>
  <w:num w:numId="13">
    <w:abstractNumId w:val="18"/>
  </w:num>
  <w:num w:numId="14">
    <w:abstractNumId w:val="24"/>
  </w:num>
  <w:num w:numId="15">
    <w:abstractNumId w:val="4"/>
  </w:num>
  <w:num w:numId="16">
    <w:abstractNumId w:val="27"/>
  </w:num>
  <w:num w:numId="17">
    <w:abstractNumId w:val="0"/>
  </w:num>
  <w:num w:numId="18">
    <w:abstractNumId w:val="31"/>
  </w:num>
  <w:num w:numId="19">
    <w:abstractNumId w:val="8"/>
  </w:num>
  <w:num w:numId="20">
    <w:abstractNumId w:val="3"/>
  </w:num>
  <w:num w:numId="21">
    <w:abstractNumId w:val="29"/>
  </w:num>
  <w:num w:numId="22">
    <w:abstractNumId w:val="9"/>
  </w:num>
  <w:num w:numId="23">
    <w:abstractNumId w:val="26"/>
  </w:num>
  <w:num w:numId="24">
    <w:abstractNumId w:val="16"/>
  </w:num>
  <w:num w:numId="25">
    <w:abstractNumId w:val="2"/>
  </w:num>
  <w:num w:numId="26">
    <w:abstractNumId w:val="17"/>
  </w:num>
  <w:num w:numId="27">
    <w:abstractNumId w:val="33"/>
  </w:num>
  <w:num w:numId="28">
    <w:abstractNumId w:val="22"/>
  </w:num>
  <w:num w:numId="29">
    <w:abstractNumId w:val="28"/>
  </w:num>
  <w:num w:numId="30">
    <w:abstractNumId w:val="12"/>
  </w:num>
  <w:num w:numId="31">
    <w:abstractNumId w:val="5"/>
  </w:num>
  <w:num w:numId="32">
    <w:abstractNumId w:val="7"/>
  </w:num>
  <w:num w:numId="33">
    <w:abstractNumId w:val="19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2F87"/>
    <w:rsid w:val="00003A8B"/>
    <w:rsid w:val="00014014"/>
    <w:rsid w:val="000170A6"/>
    <w:rsid w:val="000202BB"/>
    <w:rsid w:val="0003241C"/>
    <w:rsid w:val="00042F3B"/>
    <w:rsid w:val="00062100"/>
    <w:rsid w:val="00065BB3"/>
    <w:rsid w:val="0007437B"/>
    <w:rsid w:val="00095884"/>
    <w:rsid w:val="000C6123"/>
    <w:rsid w:val="000C6E39"/>
    <w:rsid w:val="000D59F8"/>
    <w:rsid w:val="000E0AF3"/>
    <w:rsid w:val="000E54D2"/>
    <w:rsid w:val="000E56A9"/>
    <w:rsid w:val="000E6177"/>
    <w:rsid w:val="000F6D46"/>
    <w:rsid w:val="00114732"/>
    <w:rsid w:val="001200D0"/>
    <w:rsid w:val="00122D6B"/>
    <w:rsid w:val="0015056E"/>
    <w:rsid w:val="001570DF"/>
    <w:rsid w:val="00170DEB"/>
    <w:rsid w:val="00175101"/>
    <w:rsid w:val="001A0251"/>
    <w:rsid w:val="001A6411"/>
    <w:rsid w:val="001A7A22"/>
    <w:rsid w:val="001B3430"/>
    <w:rsid w:val="001C3AD5"/>
    <w:rsid w:val="001C6FA3"/>
    <w:rsid w:val="001D1BAD"/>
    <w:rsid w:val="00210061"/>
    <w:rsid w:val="0023281E"/>
    <w:rsid w:val="00234781"/>
    <w:rsid w:val="00235B59"/>
    <w:rsid w:val="00235BE2"/>
    <w:rsid w:val="002410C5"/>
    <w:rsid w:val="00256C72"/>
    <w:rsid w:val="00267B80"/>
    <w:rsid w:val="002772FC"/>
    <w:rsid w:val="00281DA4"/>
    <w:rsid w:val="002A4016"/>
    <w:rsid w:val="002B0400"/>
    <w:rsid w:val="002C09BF"/>
    <w:rsid w:val="002D7AC7"/>
    <w:rsid w:val="002E09E5"/>
    <w:rsid w:val="002E3FCA"/>
    <w:rsid w:val="002E69BF"/>
    <w:rsid w:val="002F0F37"/>
    <w:rsid w:val="002F606E"/>
    <w:rsid w:val="0030396B"/>
    <w:rsid w:val="0031296C"/>
    <w:rsid w:val="003129C3"/>
    <w:rsid w:val="003254B9"/>
    <w:rsid w:val="00335079"/>
    <w:rsid w:val="00335943"/>
    <w:rsid w:val="00335B15"/>
    <w:rsid w:val="00341814"/>
    <w:rsid w:val="00344870"/>
    <w:rsid w:val="003549A0"/>
    <w:rsid w:val="00372E4A"/>
    <w:rsid w:val="0038624B"/>
    <w:rsid w:val="003A0FD5"/>
    <w:rsid w:val="003A159D"/>
    <w:rsid w:val="003C627B"/>
    <w:rsid w:val="003E5D5F"/>
    <w:rsid w:val="003F3DBA"/>
    <w:rsid w:val="003F7467"/>
    <w:rsid w:val="003F7F20"/>
    <w:rsid w:val="0040456D"/>
    <w:rsid w:val="004063DC"/>
    <w:rsid w:val="004064EB"/>
    <w:rsid w:val="0041158F"/>
    <w:rsid w:val="004179A5"/>
    <w:rsid w:val="00432044"/>
    <w:rsid w:val="00436F1B"/>
    <w:rsid w:val="0044685F"/>
    <w:rsid w:val="00446F24"/>
    <w:rsid w:val="00476E1C"/>
    <w:rsid w:val="004951A1"/>
    <w:rsid w:val="00497202"/>
    <w:rsid w:val="004A6017"/>
    <w:rsid w:val="004B1918"/>
    <w:rsid w:val="004C2A63"/>
    <w:rsid w:val="004D0BD8"/>
    <w:rsid w:val="004F3A71"/>
    <w:rsid w:val="00501577"/>
    <w:rsid w:val="0050792E"/>
    <w:rsid w:val="00511AAF"/>
    <w:rsid w:val="0052778D"/>
    <w:rsid w:val="00532D10"/>
    <w:rsid w:val="00533BD1"/>
    <w:rsid w:val="0054169C"/>
    <w:rsid w:val="005637F9"/>
    <w:rsid w:val="00563CC4"/>
    <w:rsid w:val="005743AA"/>
    <w:rsid w:val="00576B2C"/>
    <w:rsid w:val="00583DAE"/>
    <w:rsid w:val="005A0B42"/>
    <w:rsid w:val="005B4876"/>
    <w:rsid w:val="005B77DD"/>
    <w:rsid w:val="005C1CD0"/>
    <w:rsid w:val="005C6D2D"/>
    <w:rsid w:val="005D0489"/>
    <w:rsid w:val="005D6991"/>
    <w:rsid w:val="005D6B8F"/>
    <w:rsid w:val="005E0EC7"/>
    <w:rsid w:val="00606548"/>
    <w:rsid w:val="006151C2"/>
    <w:rsid w:val="0063134D"/>
    <w:rsid w:val="00644736"/>
    <w:rsid w:val="00652F87"/>
    <w:rsid w:val="006731FF"/>
    <w:rsid w:val="00690651"/>
    <w:rsid w:val="00693753"/>
    <w:rsid w:val="006A0AC3"/>
    <w:rsid w:val="006A16E6"/>
    <w:rsid w:val="006A750A"/>
    <w:rsid w:val="006B7EAA"/>
    <w:rsid w:val="006C1AA7"/>
    <w:rsid w:val="006D0128"/>
    <w:rsid w:val="006D1A00"/>
    <w:rsid w:val="006E228B"/>
    <w:rsid w:val="0071241E"/>
    <w:rsid w:val="00713B95"/>
    <w:rsid w:val="00716E64"/>
    <w:rsid w:val="00723068"/>
    <w:rsid w:val="00724B44"/>
    <w:rsid w:val="00730BFF"/>
    <w:rsid w:val="00732DEE"/>
    <w:rsid w:val="00746427"/>
    <w:rsid w:val="00763DAE"/>
    <w:rsid w:val="007915B4"/>
    <w:rsid w:val="007936D3"/>
    <w:rsid w:val="007B1A3F"/>
    <w:rsid w:val="007B21FA"/>
    <w:rsid w:val="007D2CCE"/>
    <w:rsid w:val="007D4C30"/>
    <w:rsid w:val="007E1B10"/>
    <w:rsid w:val="007E3FE5"/>
    <w:rsid w:val="00800765"/>
    <w:rsid w:val="00835B1C"/>
    <w:rsid w:val="008363A7"/>
    <w:rsid w:val="00836A1B"/>
    <w:rsid w:val="00847AF5"/>
    <w:rsid w:val="00856740"/>
    <w:rsid w:val="00856FE8"/>
    <w:rsid w:val="008652B7"/>
    <w:rsid w:val="00881F62"/>
    <w:rsid w:val="008A19AA"/>
    <w:rsid w:val="008A6AC4"/>
    <w:rsid w:val="008B0D65"/>
    <w:rsid w:val="008B4695"/>
    <w:rsid w:val="008B5E27"/>
    <w:rsid w:val="008B7852"/>
    <w:rsid w:val="008D51C3"/>
    <w:rsid w:val="008D662B"/>
    <w:rsid w:val="008F2377"/>
    <w:rsid w:val="0090095B"/>
    <w:rsid w:val="009058E7"/>
    <w:rsid w:val="00912984"/>
    <w:rsid w:val="00914FCC"/>
    <w:rsid w:val="009156C5"/>
    <w:rsid w:val="00920541"/>
    <w:rsid w:val="00926792"/>
    <w:rsid w:val="00940F66"/>
    <w:rsid w:val="00950CA4"/>
    <w:rsid w:val="009543C0"/>
    <w:rsid w:val="00962E7A"/>
    <w:rsid w:val="00973A68"/>
    <w:rsid w:val="009922D3"/>
    <w:rsid w:val="0099366D"/>
    <w:rsid w:val="00995E21"/>
    <w:rsid w:val="009A0C27"/>
    <w:rsid w:val="009C2485"/>
    <w:rsid w:val="009D5AF6"/>
    <w:rsid w:val="009E46AA"/>
    <w:rsid w:val="009E4B76"/>
    <w:rsid w:val="009E5E15"/>
    <w:rsid w:val="009F3582"/>
    <w:rsid w:val="009F3B35"/>
    <w:rsid w:val="009F3C61"/>
    <w:rsid w:val="009F6567"/>
    <w:rsid w:val="00A00385"/>
    <w:rsid w:val="00A01C1D"/>
    <w:rsid w:val="00A032C8"/>
    <w:rsid w:val="00A118A7"/>
    <w:rsid w:val="00A1246E"/>
    <w:rsid w:val="00A30D2E"/>
    <w:rsid w:val="00A51359"/>
    <w:rsid w:val="00A54367"/>
    <w:rsid w:val="00A94BDD"/>
    <w:rsid w:val="00AA5CC9"/>
    <w:rsid w:val="00AD0B32"/>
    <w:rsid w:val="00AE2836"/>
    <w:rsid w:val="00AE2941"/>
    <w:rsid w:val="00B03573"/>
    <w:rsid w:val="00B04E98"/>
    <w:rsid w:val="00B04F6E"/>
    <w:rsid w:val="00B06975"/>
    <w:rsid w:val="00B112F9"/>
    <w:rsid w:val="00B15329"/>
    <w:rsid w:val="00B15FD5"/>
    <w:rsid w:val="00B20165"/>
    <w:rsid w:val="00B20BA2"/>
    <w:rsid w:val="00B21A59"/>
    <w:rsid w:val="00B22EBE"/>
    <w:rsid w:val="00B31482"/>
    <w:rsid w:val="00B4125C"/>
    <w:rsid w:val="00B42606"/>
    <w:rsid w:val="00B443F2"/>
    <w:rsid w:val="00B45D37"/>
    <w:rsid w:val="00B517EC"/>
    <w:rsid w:val="00B52667"/>
    <w:rsid w:val="00B537ED"/>
    <w:rsid w:val="00B5433D"/>
    <w:rsid w:val="00B64154"/>
    <w:rsid w:val="00B7062F"/>
    <w:rsid w:val="00B90700"/>
    <w:rsid w:val="00BC1126"/>
    <w:rsid w:val="00BC234A"/>
    <w:rsid w:val="00BD188A"/>
    <w:rsid w:val="00BE1C64"/>
    <w:rsid w:val="00BF0EAC"/>
    <w:rsid w:val="00BF3667"/>
    <w:rsid w:val="00BF382A"/>
    <w:rsid w:val="00BF4E0E"/>
    <w:rsid w:val="00BF6537"/>
    <w:rsid w:val="00C00CA2"/>
    <w:rsid w:val="00C26BFF"/>
    <w:rsid w:val="00C30323"/>
    <w:rsid w:val="00C51D2B"/>
    <w:rsid w:val="00C54B37"/>
    <w:rsid w:val="00C76A66"/>
    <w:rsid w:val="00C826C4"/>
    <w:rsid w:val="00C92148"/>
    <w:rsid w:val="00C924DD"/>
    <w:rsid w:val="00CA5983"/>
    <w:rsid w:val="00CA74BC"/>
    <w:rsid w:val="00CB7982"/>
    <w:rsid w:val="00CC4C2B"/>
    <w:rsid w:val="00CC5D9E"/>
    <w:rsid w:val="00CE55D5"/>
    <w:rsid w:val="00CE671C"/>
    <w:rsid w:val="00CF3BD2"/>
    <w:rsid w:val="00CF75EF"/>
    <w:rsid w:val="00D00B35"/>
    <w:rsid w:val="00D15297"/>
    <w:rsid w:val="00D23AE6"/>
    <w:rsid w:val="00D276C0"/>
    <w:rsid w:val="00D31A86"/>
    <w:rsid w:val="00D42EF9"/>
    <w:rsid w:val="00D43979"/>
    <w:rsid w:val="00D4425F"/>
    <w:rsid w:val="00D6217E"/>
    <w:rsid w:val="00D65BF5"/>
    <w:rsid w:val="00D857E0"/>
    <w:rsid w:val="00D871DB"/>
    <w:rsid w:val="00D95479"/>
    <w:rsid w:val="00DA0662"/>
    <w:rsid w:val="00DA1E18"/>
    <w:rsid w:val="00DA307D"/>
    <w:rsid w:val="00DA3B4D"/>
    <w:rsid w:val="00DB53D6"/>
    <w:rsid w:val="00DC3827"/>
    <w:rsid w:val="00DC7645"/>
    <w:rsid w:val="00DF5060"/>
    <w:rsid w:val="00DF6A6C"/>
    <w:rsid w:val="00DF7293"/>
    <w:rsid w:val="00E24D8E"/>
    <w:rsid w:val="00E26332"/>
    <w:rsid w:val="00E324F1"/>
    <w:rsid w:val="00E34019"/>
    <w:rsid w:val="00E34A2D"/>
    <w:rsid w:val="00E35887"/>
    <w:rsid w:val="00E4734E"/>
    <w:rsid w:val="00E47F16"/>
    <w:rsid w:val="00E55143"/>
    <w:rsid w:val="00E557BA"/>
    <w:rsid w:val="00E669E1"/>
    <w:rsid w:val="00E70378"/>
    <w:rsid w:val="00E8672D"/>
    <w:rsid w:val="00E96F5F"/>
    <w:rsid w:val="00EA47AC"/>
    <w:rsid w:val="00EB0B42"/>
    <w:rsid w:val="00EB557A"/>
    <w:rsid w:val="00EE1FBE"/>
    <w:rsid w:val="00EE2C78"/>
    <w:rsid w:val="00EF05E9"/>
    <w:rsid w:val="00F01E8A"/>
    <w:rsid w:val="00F0233C"/>
    <w:rsid w:val="00F02792"/>
    <w:rsid w:val="00F05CE6"/>
    <w:rsid w:val="00F07C00"/>
    <w:rsid w:val="00F34D0B"/>
    <w:rsid w:val="00F403D5"/>
    <w:rsid w:val="00F550FD"/>
    <w:rsid w:val="00F55405"/>
    <w:rsid w:val="00F613DA"/>
    <w:rsid w:val="00F664E6"/>
    <w:rsid w:val="00F72B39"/>
    <w:rsid w:val="00F92096"/>
    <w:rsid w:val="00F969E1"/>
    <w:rsid w:val="00FA49A8"/>
    <w:rsid w:val="00FA5F0F"/>
    <w:rsid w:val="00FC48B8"/>
    <w:rsid w:val="00FE3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9B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B4876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5B4876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F7293"/>
  </w:style>
  <w:style w:type="table" w:styleId="a6">
    <w:name w:val="Table Grid"/>
    <w:basedOn w:val="a1"/>
    <w:rsid w:val="003129C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Balloon Text"/>
    <w:basedOn w:val="a"/>
    <w:link w:val="a8"/>
    <w:semiHidden/>
    <w:unhideWhenUsed/>
    <w:rsid w:val="0015056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15056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80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45;&#1046;&#1045;&#1042;&#1067;&#1045;%20&#1055;&#1051;&#1040;&#1053;&#1067;\&#1084;&#1077;&#1078;%20&#1087;&#1083;&#1072;&#1085;&#1099;%20&#1050;&#1083;&#1080;&#1084;&#1077;&#1085;&#1082;&#1086;\&#1075;&#1072;&#1088;&#1072;&#1078;&#1080;\93\&#1057;&#1093;&#1077;&#1084;&#1072;&#1050;&#1055;&#1058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СхемаКПТ</Template>
  <TotalTime>73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№ 1</vt:lpstr>
    </vt:vector>
  </TitlesOfParts>
  <Company>rnd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№ 1</dc:title>
  <dc:creator>komp</dc:creator>
  <cp:lastModifiedBy>Шехин Алексей Витальевич</cp:lastModifiedBy>
  <cp:revision>30</cp:revision>
  <cp:lastPrinted>2021-04-08T06:43:00Z</cp:lastPrinted>
  <dcterms:created xsi:type="dcterms:W3CDTF">2017-12-30T01:44:00Z</dcterms:created>
  <dcterms:modified xsi:type="dcterms:W3CDTF">2022-11-23T05:51:00Z</dcterms:modified>
</cp:coreProperties>
</file>